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9AAF" w14:textId="5F5A01F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Florida State University, The Graduate School</w:t>
      </w:r>
    </w:p>
    <w:p w14:paraId="6600F411" w14:textId="7B6CB7C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Search for the Dean</w:t>
      </w:r>
    </w:p>
    <w:p w14:paraId="5C7981EE" w14:textId="63EC08BA" w:rsid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Agenda for the Final </w:t>
      </w:r>
      <w:r w:rsidR="00F82ECF">
        <w:rPr>
          <w:rFonts w:ascii="Calibri" w:hAnsi="Calibri" w:cs="Calibri"/>
          <w:b/>
          <w:bCs/>
          <w:color w:val="2B3E4F"/>
          <w:sz w:val="22"/>
          <w:szCs w:val="22"/>
        </w:rPr>
        <w:t>Committee</w:t>
      </w: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 Meeting </w:t>
      </w:r>
    </w:p>
    <w:p w14:paraId="2F153BC1" w14:textId="1FEFC607" w:rsidR="00486F83" w:rsidRDefault="007D0A46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Wednesday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, April </w:t>
      </w:r>
      <w:r w:rsidR="00234698">
        <w:rPr>
          <w:rFonts w:ascii="Calibri" w:hAnsi="Calibri" w:cs="Calibri"/>
          <w:b/>
          <w:bCs/>
          <w:color w:val="2B3E4F"/>
          <w:sz w:val="22"/>
          <w:szCs w:val="22"/>
        </w:rPr>
        <w:t>29,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 2026</w:t>
      </w:r>
    </w:p>
    <w:p w14:paraId="78EBB20B" w14:textId="58D9E608" w:rsidR="00486F83" w:rsidRDefault="00D453AF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9:00 a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 xml:space="preserve">m- </w:t>
      </w:r>
      <w:r>
        <w:rPr>
          <w:rFonts w:ascii="Calibri" w:hAnsi="Calibri" w:cs="Calibri"/>
          <w:b/>
          <w:bCs/>
          <w:color w:val="2B3E4F"/>
          <w:sz w:val="22"/>
          <w:szCs w:val="22"/>
        </w:rPr>
        <w:t>10:15 a</w:t>
      </w:r>
      <w:r w:rsidR="00486F83">
        <w:rPr>
          <w:rFonts w:ascii="Calibri" w:hAnsi="Calibri" w:cs="Calibri"/>
          <w:b/>
          <w:bCs/>
          <w:color w:val="2B3E4F"/>
          <w:sz w:val="22"/>
          <w:szCs w:val="22"/>
        </w:rPr>
        <w:t>m</w:t>
      </w:r>
    </w:p>
    <w:p w14:paraId="01DDEE76" w14:textId="0908F680" w:rsidR="00486F83" w:rsidRDefault="007B1EC9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7B1EC9">
        <w:rPr>
          <w:rFonts w:ascii="Calibri" w:hAnsi="Calibri" w:cs="Calibri"/>
          <w:b/>
          <w:bCs/>
          <w:color w:val="2B3E4F"/>
          <w:sz w:val="22"/>
          <w:szCs w:val="22"/>
        </w:rPr>
        <w:t xml:space="preserve">Training Center, Conference Room 210 </w:t>
      </w:r>
    </w:p>
    <w:p w14:paraId="79BFD113" w14:textId="14EFD0D9" w:rsidR="00486F83" w:rsidRPr="00AE3E7B" w:rsidRDefault="00486F83" w:rsidP="00486F83">
      <w:pPr>
        <w:spacing w:line="276" w:lineRule="auto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</w:p>
    <w:p w14:paraId="7393CD41" w14:textId="77777777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381FE513" w14:textId="77777777" w:rsidR="00AE3E7B" w:rsidRPr="00AE3E7B" w:rsidRDefault="00AE3E7B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1C30A07" w14:textId="7777777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Welcome </w:t>
      </w:r>
    </w:p>
    <w:p w14:paraId="496E7FB5" w14:textId="77777777" w:rsidR="00486F83" w:rsidRDefault="00486F83" w:rsidP="00486F83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2C5EFFA5" w14:textId="45A4CEFB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Approve 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>M</w:t>
      </w: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inutes from </w:t>
      </w:r>
      <w:r w:rsidR="008816ED">
        <w:rPr>
          <w:rFonts w:ascii="Calibri" w:hAnsi="Calibri" w:cs="Calibri"/>
          <w:color w:val="404040" w:themeColor="text1" w:themeTint="BF"/>
          <w:sz w:val="22"/>
          <w:szCs w:val="22"/>
        </w:rPr>
        <w:t>April 3</w:t>
      </w:r>
      <w:r w:rsidR="008816ED" w:rsidRPr="008816ED">
        <w:rPr>
          <w:rFonts w:ascii="Calibri" w:hAnsi="Calibri" w:cs="Calibri"/>
          <w:color w:val="404040" w:themeColor="text1" w:themeTint="BF"/>
          <w:sz w:val="22"/>
          <w:szCs w:val="22"/>
          <w:vertAlign w:val="superscript"/>
        </w:rPr>
        <w:t>rd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 xml:space="preserve"> Meeting</w:t>
      </w:r>
    </w:p>
    <w:p w14:paraId="60E5EAA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54340E3C" w14:textId="1304E2F8" w:rsidR="00AE3E7B" w:rsidRPr="00AE3E7B" w:rsidRDefault="008816ED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Debrief </w:t>
      </w:r>
      <w:r w:rsidR="00D5581D">
        <w:rPr>
          <w:rFonts w:ascii="Calibri" w:hAnsi="Calibri" w:cs="Calibri"/>
          <w:color w:val="404040" w:themeColor="text1" w:themeTint="BF"/>
          <w:sz w:val="22"/>
          <w:szCs w:val="22"/>
        </w:rPr>
        <w:t>Finalist Visits</w:t>
      </w:r>
      <w:r w:rsidR="00AE3E7B"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</w:p>
    <w:p w14:paraId="5D63AEC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6C649757" w14:textId="77777777" w:rsidR="00775874" w:rsidRDefault="00775874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Vice President O’Shea Discussion </w:t>
      </w:r>
    </w:p>
    <w:p w14:paraId="6A0EE7A7" w14:textId="77777777" w:rsidR="00775874" w:rsidRDefault="00775874" w:rsidP="00775874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51CFD91" w14:textId="082F3DD8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Other </w:t>
      </w:r>
      <w:r w:rsidR="00474160">
        <w:rPr>
          <w:rFonts w:ascii="Calibri" w:hAnsi="Calibri" w:cs="Calibri"/>
          <w:color w:val="404040" w:themeColor="text1" w:themeTint="BF"/>
          <w:sz w:val="22"/>
          <w:szCs w:val="22"/>
        </w:rPr>
        <w:t>I</w:t>
      </w: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tems </w:t>
      </w:r>
    </w:p>
    <w:p w14:paraId="6732257C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9F06A7E" w14:textId="1D90B83F" w:rsidR="00486F83" w:rsidRP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>Adjourn</w:t>
      </w:r>
    </w:p>
    <w:p w14:paraId="0264F1C8" w14:textId="77777777" w:rsidR="00255AEF" w:rsidRPr="00AE3E7B" w:rsidRDefault="00255AEF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2C8DB3A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E8F0500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FBFD56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6A9952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88D4F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55E595B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F969AE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1FC1552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56EC8CB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BDF104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77FB4A1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941599C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2B17765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3E2391B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D8D482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sectPr w:rsidR="00255AEF" w:rsidSect="00255AEF">
      <w:headerReference w:type="default" r:id="rId7"/>
      <w:headerReference w:type="first" r:id="rId8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3F68" w14:textId="77777777" w:rsidR="007E4BD5" w:rsidRDefault="007E4BD5" w:rsidP="00011D01">
      <w:r>
        <w:separator/>
      </w:r>
    </w:p>
  </w:endnote>
  <w:endnote w:type="continuationSeparator" w:id="0">
    <w:p w14:paraId="38596C46" w14:textId="77777777" w:rsidR="007E4BD5" w:rsidRDefault="007E4BD5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F27AE" w14:textId="77777777" w:rsidR="007E4BD5" w:rsidRDefault="007E4BD5" w:rsidP="00011D01">
      <w:r>
        <w:separator/>
      </w:r>
    </w:p>
  </w:footnote>
  <w:footnote w:type="continuationSeparator" w:id="0">
    <w:p w14:paraId="415E2EE0" w14:textId="77777777" w:rsidR="007E4BD5" w:rsidRDefault="007E4BD5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41F2" w14:textId="77777777" w:rsidR="00255AEF" w:rsidRPr="00255AEF" w:rsidRDefault="00255AEF" w:rsidP="00255AEF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A05BD2">
      <w:rPr>
        <w:noProof/>
      </w:rPr>
      <w:drawing>
        <wp:anchor distT="0" distB="0" distL="114300" distR="114300" simplePos="0" relativeHeight="251663360" behindDoc="0" locked="0" layoutInCell="1" allowOverlap="1" wp14:anchorId="1A7BFF16" wp14:editId="24FD5B49">
          <wp:simplePos x="0" y="0"/>
          <wp:positionH relativeFrom="column">
            <wp:posOffset>4572000</wp:posOffset>
          </wp:positionH>
          <wp:positionV relativeFrom="paragraph">
            <wp:posOffset>76200</wp:posOffset>
          </wp:positionV>
          <wp:extent cx="1567544" cy="182880"/>
          <wp:effectExtent l="0" t="0" r="0" b="0"/>
          <wp:wrapNone/>
          <wp:docPr id="3" name="Picture 3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earch Form Wittkieffer's compan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Name</w:t>
    </w:r>
  </w:p>
  <w:p w14:paraId="33CCDA00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>Date</w:t>
    </w:r>
  </w:p>
  <w:p w14:paraId="54D3F9DB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Page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PAGE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 of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NUMPAGES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</w:p>
  <w:p w14:paraId="632527D0" w14:textId="77777777" w:rsidR="00011D01" w:rsidRDefault="00011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B3E22" w14:textId="77777777" w:rsidR="00255AEF" w:rsidRDefault="007D73C3">
    <w:pPr>
      <w:pStyle w:val="Header"/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5408" behindDoc="0" locked="0" layoutInCell="1" allowOverlap="1" wp14:anchorId="29CBF7A0" wp14:editId="4598C644">
          <wp:simplePos x="0" y="0"/>
          <wp:positionH relativeFrom="column">
            <wp:posOffset>4337685</wp:posOffset>
          </wp:positionH>
          <wp:positionV relativeFrom="paragraph">
            <wp:posOffset>44824</wp:posOffset>
          </wp:positionV>
          <wp:extent cx="1986346" cy="1188720"/>
          <wp:effectExtent l="0" t="0" r="0" b="5080"/>
          <wp:wrapNone/>
          <wp:docPr id="4" name="Picture 4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earch Form Wittkieffer's compan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0692F"/>
    <w:multiLevelType w:val="hybridMultilevel"/>
    <w:tmpl w:val="4162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86331"/>
    <w:multiLevelType w:val="hybridMultilevel"/>
    <w:tmpl w:val="FFEA5DC4"/>
    <w:lvl w:ilvl="0" w:tplc="417C84B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333254">
    <w:abstractNumId w:val="1"/>
  </w:num>
  <w:num w:numId="2" w16cid:durableId="28266593">
    <w:abstractNumId w:val="1"/>
  </w:num>
  <w:num w:numId="3" w16cid:durableId="180762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E7B"/>
    <w:rsid w:val="00011D01"/>
    <w:rsid w:val="00234698"/>
    <w:rsid w:val="00255AEF"/>
    <w:rsid w:val="00394951"/>
    <w:rsid w:val="00474160"/>
    <w:rsid w:val="00486F83"/>
    <w:rsid w:val="006057A6"/>
    <w:rsid w:val="006C1556"/>
    <w:rsid w:val="00775874"/>
    <w:rsid w:val="007846E2"/>
    <w:rsid w:val="007B1EC9"/>
    <w:rsid w:val="007D0A46"/>
    <w:rsid w:val="007D73C3"/>
    <w:rsid w:val="007E4BD5"/>
    <w:rsid w:val="008174A5"/>
    <w:rsid w:val="008226D9"/>
    <w:rsid w:val="00865DE5"/>
    <w:rsid w:val="0087104F"/>
    <w:rsid w:val="008816ED"/>
    <w:rsid w:val="00A136DB"/>
    <w:rsid w:val="00AE3E7B"/>
    <w:rsid w:val="00B757C0"/>
    <w:rsid w:val="00BF4710"/>
    <w:rsid w:val="00C71B36"/>
    <w:rsid w:val="00D453AF"/>
    <w:rsid w:val="00D5581D"/>
    <w:rsid w:val="00D62CEB"/>
    <w:rsid w:val="00E135C8"/>
    <w:rsid w:val="00F80BCF"/>
    <w:rsid w:val="00F8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6180"/>
  <w15:chartTrackingRefBased/>
  <w15:docId w15:val="{6ADDDE40-C16D-452C-AD41-8F54B680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D01"/>
  </w:style>
  <w:style w:type="paragraph" w:styleId="Footer">
    <w:name w:val="footer"/>
    <w:basedOn w:val="Normal"/>
    <w:link w:val="Foot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D01"/>
  </w:style>
  <w:style w:type="paragraph" w:styleId="ListParagraph">
    <w:name w:val="List Paragraph"/>
    <w:basedOn w:val="Normal"/>
    <w:uiPriority w:val="34"/>
    <w:qFormat/>
    <w:rsid w:val="00AE3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x\ALL-IM%20Marketing\Logos,%20Letterhead,%20Scope%20+%20PPT%20Templates\Letterhead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EFB41E3CB90439CEE19DBB00B4259" ma:contentTypeVersion="18" ma:contentTypeDescription="Create a new document." ma:contentTypeScope="" ma:versionID="157bb315a8b57560ff6b3ee4c62d1c87">
  <xsd:schema xmlns:xsd="http://www.w3.org/2001/XMLSchema" xmlns:xs="http://www.w3.org/2001/XMLSchema" xmlns:p="http://schemas.microsoft.com/office/2006/metadata/properties" xmlns:ns2="754afd9c-c314-42d9-9128-c9c6f96b0cc0" xmlns:ns3="4e0badc2-3943-495b-902d-3d619387bb62" targetNamespace="http://schemas.microsoft.com/office/2006/metadata/properties" ma:root="true" ma:fieldsID="4f805514599103b47c2aaf2b0df5bffc" ns2:_="" ns3:_="">
    <xsd:import namespace="754afd9c-c314-42d9-9128-c9c6f96b0cc0"/>
    <xsd:import namespace="4e0badc2-3943-495b-902d-3d619387bb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afd9c-c314-42d9-9128-c9c6f96b0c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a2f376-8481-4cfe-adef-2ed323068583}" ma:internalName="TaxCatchAll" ma:showField="CatchAllData" ma:web="754afd9c-c314-42d9-9128-c9c6f96b0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badc2-3943-495b-902d-3d619387b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3b83bf-5a34-45d0-bf74-ccf924154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4afd9c-c314-42d9-9128-c9c6f96b0cc0" xsi:nil="true"/>
    <lcf76f155ced4ddcb4097134ff3c332f xmlns="4e0badc2-3943-495b-902d-3d619387bb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8B9197-7138-4F68-8D4C-D55B07BAF86D}"/>
</file>

<file path=customXml/itemProps2.xml><?xml version="1.0" encoding="utf-8"?>
<ds:datastoreItem xmlns:ds="http://schemas.openxmlformats.org/officeDocument/2006/customXml" ds:itemID="{FD39E386-E4C8-4E97-A836-7A80D8BF4F75}"/>
</file>

<file path=customXml/itemProps3.xml><?xml version="1.0" encoding="utf-8"?>
<ds:datastoreItem xmlns:ds="http://schemas.openxmlformats.org/officeDocument/2006/customXml" ds:itemID="{77FEF166-662A-4429-96FD-3B7404B01CBC}"/>
</file>

<file path=docMetadata/LabelInfo.xml><?xml version="1.0" encoding="utf-8"?>
<clbl:labelList xmlns:clbl="http://schemas.microsoft.com/office/2020/mipLabelMetadata">
  <clbl:label id="{a36450eb-db06-42a7-8d1b-026719f701e3}" enabled="0" method="" siteId="{a36450eb-db06-42a7-8d1b-026719f701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36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Chang</dc:creator>
  <cp:keywords/>
  <dc:description/>
  <cp:lastModifiedBy>Amy Espinosa</cp:lastModifiedBy>
  <cp:revision>12</cp:revision>
  <dcterms:created xsi:type="dcterms:W3CDTF">2026-04-24T19:48:00Z</dcterms:created>
  <dcterms:modified xsi:type="dcterms:W3CDTF">2026-04-24T20:24:00Z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615c20e3-a7e2-422a-8dd7-e4ca4837d829</vt:lpwstr>
  </property>
  <property fmtid="{D5CDD505-2E9C-101B-9397-08002B2CF9AE}" pid="3" name="ContentTypeId">
    <vt:lpwstr>0x010100C30EFB41E3CB90439CEE19DBB00B4259</vt:lpwstr>
  </property>
</Properties>
</file>